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B061B" w14:textId="3D0D9BC6" w:rsidR="00D51A33" w:rsidRDefault="003B0331" w:rsidP="008E0A5C">
      <w:pPr>
        <w:ind w:left="567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24BA11C" wp14:editId="6A822597">
                <wp:simplePos x="0" y="0"/>
                <wp:positionH relativeFrom="margin">
                  <wp:posOffset>-9525</wp:posOffset>
                </wp:positionH>
                <wp:positionV relativeFrom="paragraph">
                  <wp:posOffset>35560</wp:posOffset>
                </wp:positionV>
                <wp:extent cx="3133725" cy="1404620"/>
                <wp:effectExtent l="0" t="0" r="9525" b="31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B9F62A" w14:textId="36F34F8E" w:rsidR="00231C6B" w:rsidRPr="007B06C7" w:rsidRDefault="00231C6B" w:rsidP="00231C6B">
                            <w:pPr>
                              <w:pStyle w:val="Titel"/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Vereinbarung</w:t>
                            </w:r>
                            <w:r>
                              <w:rPr>
                                <w:color w:val="C00000"/>
                              </w:rPr>
                              <w:br/>
                              <w:t>„Coastal Rowing“ - Anteilsschein</w:t>
                            </w:r>
                          </w:p>
                          <w:p w14:paraId="1E358347" w14:textId="6AE038E3" w:rsidR="00231C6B" w:rsidRDefault="00231C6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24BA11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.75pt;margin-top:2.8pt;width:246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" stroked="f">
                <v:textbox style="mso-fit-shape-to-text:t">
                  <w:txbxContent>
                    <w:p w14:paraId="63B9F62A" w14:textId="36F34F8E" w:rsidR="00231C6B" w:rsidRPr="007B06C7" w:rsidRDefault="00231C6B" w:rsidP="00231C6B">
                      <w:pPr>
                        <w:pStyle w:val="Titel"/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Vereinbarung</w:t>
                      </w:r>
                      <w:r>
                        <w:rPr>
                          <w:color w:val="C00000"/>
                        </w:rPr>
                        <w:br/>
                        <w:t>„Coastal Rowing“ - Anteilsschein</w:t>
                      </w:r>
                    </w:p>
                    <w:p w14:paraId="1E358347" w14:textId="6AE038E3" w:rsidR="00231C6B" w:rsidRDefault="00231C6B"/>
                  </w:txbxContent>
                </v:textbox>
                <w10:wrap type="square" anchorx="margin"/>
              </v:shape>
            </w:pict>
          </mc:Fallback>
        </mc:AlternateContent>
      </w:r>
    </w:p>
    <w:p w14:paraId="3245F8E6" w14:textId="4AC9DC1A" w:rsidR="00D51A33" w:rsidRDefault="00D51A33" w:rsidP="008E0A5C">
      <w:pPr>
        <w:ind w:left="5670"/>
        <w:jc w:val="both"/>
      </w:pPr>
    </w:p>
    <w:p w14:paraId="416A6725" w14:textId="77777777" w:rsidR="00D51A33" w:rsidRDefault="00D51A33" w:rsidP="008E0A5C">
      <w:pPr>
        <w:ind w:left="5670"/>
        <w:jc w:val="both"/>
      </w:pPr>
    </w:p>
    <w:p w14:paraId="2A03DD3F" w14:textId="3BF05D8D" w:rsidR="00D51A33" w:rsidRDefault="00D51A33" w:rsidP="008E0A5C">
      <w:pPr>
        <w:ind w:left="5670"/>
        <w:jc w:val="both"/>
      </w:pPr>
    </w:p>
    <w:p w14:paraId="7B1AF62A" w14:textId="6A9C3E99" w:rsidR="006A7F26" w:rsidRDefault="00A76143" w:rsidP="00844872">
      <w:pPr>
        <w:pStyle w:val="berschrift2"/>
      </w:pPr>
      <w:r>
        <w:t xml:space="preserve">Umsetzung </w:t>
      </w:r>
      <w:r w:rsidR="00970259">
        <w:t>für Sportgeräte und Zubehör</w:t>
      </w:r>
    </w:p>
    <w:p w14:paraId="25ADBA45" w14:textId="71660240" w:rsidR="00E379B3" w:rsidRPr="004E7331" w:rsidRDefault="004E7331" w:rsidP="00EB00AB">
      <w:r w:rsidRPr="004E7331">
        <w:t>Der LRVN möchte Begeisterung für Coastal Rowing wecken, Spaß an dieser Rudervariante vermitteln und dabei Potentiale entdecken und fördern. Gerade in Zeiten der Corona-Pandemie und dem damit verbundenen Mitgliederschwund in den Vereinen ist dies für den Rudersport in Niedersachsen essenziell wichtig.</w:t>
      </w:r>
      <w:r w:rsidR="00312F4B">
        <w:t xml:space="preserve"> </w:t>
      </w:r>
      <w:r w:rsidR="00E379B3">
        <w:t xml:space="preserve">Zur Förderung des </w:t>
      </w:r>
      <w:r w:rsidR="00E379B3" w:rsidRPr="00E41F65">
        <w:t>Aufbau</w:t>
      </w:r>
      <w:r w:rsidR="00E379B3">
        <w:t>s</w:t>
      </w:r>
      <w:r w:rsidR="00E379B3" w:rsidRPr="00E41F65">
        <w:t xml:space="preserve"> der neuen Rudersportart „Coastal Rowing“ werden Boote den interessierten Ruderinnen und Ruderern </w:t>
      </w:r>
      <w:r w:rsidR="00E379B3">
        <w:t xml:space="preserve">der Verbandsvereine </w:t>
      </w:r>
      <w:r w:rsidR="00E379B3" w:rsidRPr="00E41F65">
        <w:t>zur Verfügung gestellt.</w:t>
      </w:r>
      <w:r w:rsidR="00E379B3">
        <w:t xml:space="preserve"> </w:t>
      </w:r>
    </w:p>
    <w:p w14:paraId="5E3CD060" w14:textId="77777777" w:rsidR="004E7331" w:rsidRPr="004E7331" w:rsidRDefault="004E7331" w:rsidP="004706D1">
      <w:pPr>
        <w:pStyle w:val="berschrift2"/>
        <w:rPr>
          <w:rFonts w:eastAsiaTheme="majorEastAsia"/>
        </w:rPr>
      </w:pPr>
      <w:r w:rsidRPr="004E7331">
        <w:rPr>
          <w:rFonts w:eastAsiaTheme="majorEastAsia"/>
        </w:rPr>
        <w:t>Stationierung / Vermietung der Boote</w:t>
      </w:r>
    </w:p>
    <w:p w14:paraId="5E12DE52" w14:textId="77777777" w:rsidR="004E7331" w:rsidRPr="004E7331" w:rsidRDefault="004E7331" w:rsidP="004E7331">
      <w:pPr>
        <w:spacing w:before="0"/>
      </w:pPr>
      <w:r w:rsidRPr="004E7331">
        <w:t xml:space="preserve">Es ist geplant, das Boot / die Boote zunächst bei RV ARGO Aurich zu stationieren. Die Über- bzw. Rückgabe erfolgt in Abstimmung mit dem RV ARGO Aurich. </w:t>
      </w:r>
    </w:p>
    <w:p w14:paraId="14E7DBC4" w14:textId="77777777" w:rsidR="004E7331" w:rsidRPr="004E7331" w:rsidRDefault="004E7331" w:rsidP="004706D1">
      <w:pPr>
        <w:pStyle w:val="berschrift2"/>
        <w:rPr>
          <w:rFonts w:eastAsiaTheme="majorEastAsia"/>
        </w:rPr>
      </w:pPr>
      <w:r w:rsidRPr="004E7331">
        <w:rPr>
          <w:rFonts w:eastAsiaTheme="majorEastAsia"/>
        </w:rPr>
        <w:t>Nutzungsbedingungen</w:t>
      </w:r>
    </w:p>
    <w:p w14:paraId="278E9194" w14:textId="53792745" w:rsidR="00391B9A" w:rsidRDefault="00CF0873" w:rsidP="00F00B6A">
      <w:r>
        <w:t>Für d</w:t>
      </w:r>
      <w:r w:rsidR="00DA1E1C">
        <w:t xml:space="preserve">ie Nutzung der Boote </w:t>
      </w:r>
      <w:r>
        <w:t xml:space="preserve">wird eine Leihgebühr fällig, der LRVN </w:t>
      </w:r>
      <w:r w:rsidR="006C22D7">
        <w:t xml:space="preserve">orientiert sich dabei an der Gebührenordnung des DRV (siehe rudern.de / </w:t>
      </w:r>
      <w:r w:rsidR="00766A52" w:rsidRPr="00286CBC">
        <w:t>https://www.rudern.de/breitensport/tour-planen/drv-boote-vereinsboote</w:t>
      </w:r>
      <w:r w:rsidR="00820237">
        <w:t>)</w:t>
      </w:r>
      <w:r w:rsidR="00766A52">
        <w:t>, Stand 2021</w:t>
      </w:r>
      <w:r w:rsidR="00820237">
        <w:t>.</w:t>
      </w:r>
    </w:p>
    <w:p w14:paraId="6832E660" w14:textId="072BDDE0" w:rsidR="007B2F44" w:rsidRPr="00FE2471" w:rsidRDefault="007B2F44" w:rsidP="00E94F1A">
      <w:pPr>
        <w:pStyle w:val="berschrift2"/>
      </w:pPr>
      <w:r>
        <w:t>Beteiligung der Verbandsvereine</w:t>
      </w:r>
    </w:p>
    <w:p w14:paraId="6C5A632B" w14:textId="55901F6F" w:rsidR="001613B3" w:rsidRDefault="00C06F86" w:rsidP="00EC06CC">
      <w:pPr>
        <w:pStyle w:val="Listenabsatz"/>
        <w:numPr>
          <w:ilvl w:val="0"/>
          <w:numId w:val="2"/>
        </w:numPr>
        <w:ind w:left="714" w:hanging="357"/>
      </w:pPr>
      <w:r>
        <w:t xml:space="preserve">Die Beteiligung der Verbandsvereine erfolgt durch </w:t>
      </w:r>
      <w:r w:rsidR="00920181">
        <w:t xml:space="preserve">den Kauf von Anteilsscheinen im Wert von </w:t>
      </w:r>
      <w:r w:rsidR="00A06B5A">
        <w:t>€ </w:t>
      </w:r>
      <w:r w:rsidR="00920181">
        <w:t>250</w:t>
      </w:r>
      <w:r w:rsidR="00A06B5A">
        <w:t xml:space="preserve">. </w:t>
      </w:r>
      <w:r>
        <w:t>Durch d</w:t>
      </w:r>
      <w:r w:rsidR="00A06B5A">
        <w:t>en Kauf von einem oder mehreren Anteilsscheinen</w:t>
      </w:r>
      <w:r>
        <w:t xml:space="preserve"> erwerben die Vereine das Recht, </w:t>
      </w:r>
      <w:r w:rsidR="002E5CA0">
        <w:t xml:space="preserve">Boote und Zubehör </w:t>
      </w:r>
      <w:r>
        <w:t>des LRVN vorrangig auszuleihen.</w:t>
      </w:r>
    </w:p>
    <w:p w14:paraId="4B6A3D60" w14:textId="0DB70786" w:rsidR="00295E53" w:rsidRDefault="00295E53" w:rsidP="0001745E">
      <w:pPr>
        <w:pStyle w:val="Listenabsatz"/>
        <w:numPr>
          <w:ilvl w:val="0"/>
          <w:numId w:val="2"/>
        </w:numPr>
        <w:spacing w:before="0"/>
        <w:ind w:left="714" w:hanging="357"/>
      </w:pPr>
      <w:r>
        <w:t>Die beteiligten Vereine melden ihre Reservierungswünsche bis zum Stichtag 1.12. des Vorjahres an, bei Überschneidungen / Mehrfachbuchungen entscheidet das Los über die Vergabe. Auf die Leihgebühren wird ein Rabatt in Höhe von 20% der Leihgebühren gewährt.</w:t>
      </w:r>
    </w:p>
    <w:p w14:paraId="45C15DD9" w14:textId="77777777" w:rsidR="00295E53" w:rsidRDefault="00295E53" w:rsidP="00EC06CC">
      <w:pPr>
        <w:pStyle w:val="Listenabsatz"/>
        <w:numPr>
          <w:ilvl w:val="0"/>
          <w:numId w:val="2"/>
        </w:numPr>
        <w:ind w:left="714" w:hanging="357"/>
      </w:pPr>
      <w:r>
        <w:t xml:space="preserve">Der LRVN behält sich vor, für übergreifende Trainings- und Ausbildungsmaßnahmen Zeiten zu blockieren. </w:t>
      </w:r>
    </w:p>
    <w:p w14:paraId="7405DA97" w14:textId="77777777" w:rsidR="001613B3" w:rsidRDefault="001613B3" w:rsidP="00E94F1A">
      <w:pPr>
        <w:pStyle w:val="berschrift2"/>
      </w:pPr>
      <w:r>
        <w:t>Leistungen des LRVN</w:t>
      </w:r>
    </w:p>
    <w:p w14:paraId="30B64264" w14:textId="6D67ADDB" w:rsidR="009C2E23" w:rsidRDefault="009C2E23" w:rsidP="009C2E23">
      <w:pPr>
        <w:pStyle w:val="Listenabsatz"/>
        <w:numPr>
          <w:ilvl w:val="0"/>
          <w:numId w:val="3"/>
        </w:numPr>
      </w:pPr>
      <w:r>
        <w:t xml:space="preserve">Die Finanzierung der notwendigen Boote erfolgt durch </w:t>
      </w:r>
      <w:r w:rsidR="00E877AF">
        <w:t>den</w:t>
      </w:r>
      <w:r>
        <w:t xml:space="preserve"> LRVN mit </w:t>
      </w:r>
      <w:r w:rsidR="00E877AF">
        <w:t xml:space="preserve">Unterstützung durch die von </w:t>
      </w:r>
      <w:r>
        <w:t xml:space="preserve">den beteiligten Verbandsvereinen </w:t>
      </w:r>
      <w:r w:rsidR="00E877AF">
        <w:t xml:space="preserve">erworbenen Anteilsscheinen </w:t>
      </w:r>
      <w:r>
        <w:t>(und ggf. eine Unterstützung durch die Lotto-Sport-Stiftung).</w:t>
      </w:r>
    </w:p>
    <w:p w14:paraId="0A0694E6" w14:textId="2FE2207B" w:rsidR="009C2E23" w:rsidRDefault="00987AFD" w:rsidP="009C2E23">
      <w:pPr>
        <w:pStyle w:val="Listenabsatz"/>
        <w:numPr>
          <w:ilvl w:val="0"/>
          <w:numId w:val="3"/>
        </w:numPr>
      </w:pPr>
      <w:r>
        <w:t>Der LRVN stellt das Boot</w:t>
      </w:r>
      <w:r w:rsidR="00163C58">
        <w:t>smaterial</w:t>
      </w:r>
      <w:r>
        <w:t xml:space="preserve"> zur Nutzung durch LRVN-Verbandsvereine zur Verfügung.</w:t>
      </w:r>
    </w:p>
    <w:p w14:paraId="1C1595F2" w14:textId="5C0ECB0C" w:rsidR="002A04D2" w:rsidRDefault="002A04D2" w:rsidP="009C2E23">
      <w:pPr>
        <w:pStyle w:val="Listenabsatz"/>
        <w:numPr>
          <w:ilvl w:val="0"/>
          <w:numId w:val="3"/>
        </w:numPr>
      </w:pPr>
      <w:r>
        <w:t xml:space="preserve">Der LRVN vereinbart </w:t>
      </w:r>
      <w:r w:rsidR="000065FB">
        <w:t xml:space="preserve">mit einem Betreuungsverein </w:t>
      </w:r>
      <w:r w:rsidR="009458B8">
        <w:t>die notwendigen Voraussetzungen zur</w:t>
      </w:r>
      <w:r>
        <w:t xml:space="preserve"> </w:t>
      </w:r>
      <w:r w:rsidR="00A506C8">
        <w:t xml:space="preserve">Vermietung, Betreuung, Instandhaltung und Lagerung </w:t>
      </w:r>
      <w:r w:rsidR="00C37B83">
        <w:t>der</w:t>
      </w:r>
      <w:r w:rsidR="00A506C8">
        <w:t xml:space="preserve"> Boote und des Zubehörs.</w:t>
      </w:r>
      <w:r w:rsidR="0037347E">
        <w:t xml:space="preserve"> Die geplante Laufzeit des Betreuungs</w:t>
      </w:r>
      <w:r w:rsidR="007014BD">
        <w:t>vertrages beträgt 20 Jahre.</w:t>
      </w:r>
    </w:p>
    <w:p w14:paraId="7BFB97E7" w14:textId="77777777" w:rsidR="00E94F1A" w:rsidRDefault="00E94F1A" w:rsidP="00EC06CC">
      <w:pPr>
        <w:pStyle w:val="berschrift2"/>
        <w:pageBreakBefore/>
      </w:pPr>
      <w:r>
        <w:lastRenderedPageBreak/>
        <w:t xml:space="preserve">Vereinbarung </w:t>
      </w:r>
    </w:p>
    <w:p w14:paraId="685CDA11" w14:textId="77777777" w:rsidR="00C06F86" w:rsidRDefault="00C06F86" w:rsidP="00C06F86">
      <w:r>
        <w:t xml:space="preserve">Der </w:t>
      </w:r>
    </w:p>
    <w:p w14:paraId="4D26A8F3" w14:textId="77777777" w:rsidR="00C06F86" w:rsidRDefault="00C06F86" w:rsidP="00C06F86"/>
    <w:p w14:paraId="5F2C45E5" w14:textId="77777777" w:rsidR="00C06F86" w:rsidRDefault="00C06F86" w:rsidP="00C06F86">
      <w:r>
        <w:t>……………………………………………………………………………………………………………………………………………</w:t>
      </w:r>
    </w:p>
    <w:p w14:paraId="4082574E" w14:textId="77777777" w:rsidR="00C06F86" w:rsidRDefault="00C06F86" w:rsidP="00C06F86">
      <w:r>
        <w:t>(Name des Verbandsvereins)</w:t>
      </w:r>
    </w:p>
    <w:p w14:paraId="607E275B" w14:textId="6B5B1601" w:rsidR="00C06F86" w:rsidRDefault="00C06F86" w:rsidP="00466E63">
      <w:pPr>
        <w:spacing w:before="0"/>
      </w:pPr>
      <w:r>
        <w:t xml:space="preserve">beteiligt sich durch </w:t>
      </w:r>
      <w:r w:rsidR="00635232">
        <w:t xml:space="preserve">den Kauf von </w:t>
      </w:r>
      <w:r w:rsidR="002B70BD">
        <w:br/>
      </w:r>
      <w:r w:rsidR="002B70BD">
        <w:rPr>
          <w:b/>
          <w:bCs/>
          <w:i/>
          <w:iCs/>
        </w:rPr>
        <w:br/>
        <w:t>..</w:t>
      </w:r>
      <w:r w:rsidR="00635232" w:rsidRPr="00DC581A">
        <w:rPr>
          <w:b/>
          <w:bCs/>
          <w:i/>
          <w:iCs/>
        </w:rPr>
        <w:t>…. Anteilsschein(en)</w:t>
      </w:r>
      <w:r w:rsidR="00E312B6" w:rsidRPr="00DC581A">
        <w:rPr>
          <w:b/>
          <w:bCs/>
          <w:i/>
          <w:iCs/>
        </w:rPr>
        <w:t xml:space="preserve"> im Gesamtwert von € …</w:t>
      </w:r>
      <w:r w:rsidR="002B70BD">
        <w:rPr>
          <w:b/>
          <w:bCs/>
          <w:i/>
          <w:iCs/>
        </w:rPr>
        <w:t>…………</w:t>
      </w:r>
      <w:r w:rsidR="00E312B6" w:rsidRPr="00DC581A">
        <w:rPr>
          <w:b/>
          <w:bCs/>
          <w:i/>
          <w:iCs/>
        </w:rPr>
        <w:t>..</w:t>
      </w:r>
      <w:r w:rsidRPr="00DC581A">
        <w:rPr>
          <w:b/>
          <w:bCs/>
          <w:i/>
          <w:iCs/>
        </w:rPr>
        <w:t xml:space="preserve"> (in Worten: </w:t>
      </w:r>
      <w:r w:rsidR="002B70BD">
        <w:rPr>
          <w:b/>
          <w:bCs/>
          <w:i/>
          <w:iCs/>
        </w:rPr>
        <w:t>………………………………………………………….</w:t>
      </w:r>
      <w:r w:rsidRPr="00DC581A">
        <w:rPr>
          <w:b/>
          <w:bCs/>
          <w:i/>
          <w:iCs/>
        </w:rPr>
        <w:t>)</w:t>
      </w:r>
    </w:p>
    <w:p w14:paraId="00DA8A5C" w14:textId="1EC5D210" w:rsidR="00C06F86" w:rsidRDefault="00C06F86" w:rsidP="007C4FDD">
      <w:r>
        <w:t xml:space="preserve">an der Finanzierung </w:t>
      </w:r>
      <w:r w:rsidR="007C4FDD">
        <w:t>des Projektes „Implementierung der Sportart Coastal Rowing in Niedersachsen“</w:t>
      </w:r>
      <w:r w:rsidR="00DC581A">
        <w:t>.</w:t>
      </w:r>
    </w:p>
    <w:p w14:paraId="5AFA9D3F" w14:textId="77777777" w:rsidR="00C06F86" w:rsidRDefault="00C06F86" w:rsidP="00C06F86"/>
    <w:p w14:paraId="5B6F7212" w14:textId="77777777" w:rsidR="00C06F86" w:rsidRDefault="00C06F86" w:rsidP="00C06F86">
      <w:pPr>
        <w:tabs>
          <w:tab w:val="left" w:pos="4678"/>
        </w:tabs>
      </w:pPr>
      <w:r>
        <w:t>………………………………………………………………..</w:t>
      </w:r>
      <w:r>
        <w:tab/>
        <w:t>……………………………………</w:t>
      </w:r>
    </w:p>
    <w:p w14:paraId="5D780F54" w14:textId="77777777" w:rsidR="00C06F86" w:rsidRDefault="00C06F86" w:rsidP="00C06F86">
      <w:pPr>
        <w:tabs>
          <w:tab w:val="left" w:pos="4678"/>
        </w:tabs>
      </w:pPr>
      <w:r>
        <w:t>(Ort, Datum)</w:t>
      </w:r>
      <w:r>
        <w:tab/>
        <w:t>(Unterschrift, Vereinsstempel)</w:t>
      </w:r>
    </w:p>
    <w:p w14:paraId="72E1599F" w14:textId="77777777" w:rsidR="00C06F86" w:rsidRDefault="00C06F86" w:rsidP="00C06F86"/>
    <w:p w14:paraId="7DFF7B89" w14:textId="77777777" w:rsidR="00EC06CC" w:rsidRDefault="00EC06CC" w:rsidP="00C06F86"/>
    <w:p w14:paraId="4A382704" w14:textId="77777777" w:rsidR="00C06F86" w:rsidRDefault="00C06F86" w:rsidP="00C06F86">
      <w:r>
        <w:t xml:space="preserve">Der </w:t>
      </w:r>
    </w:p>
    <w:p w14:paraId="673DA0D6" w14:textId="77777777" w:rsidR="00C06F86" w:rsidRDefault="00C06F86" w:rsidP="00C06F86">
      <w:r>
        <w:t xml:space="preserve">Landesruderverband Niedersachsen e.V. </w:t>
      </w:r>
    </w:p>
    <w:p w14:paraId="1962450C" w14:textId="203C17C7" w:rsidR="00C06F86" w:rsidRDefault="00C06F86" w:rsidP="00C06F86">
      <w:r>
        <w:t xml:space="preserve">beschafft im Rahmen der Gesamtplanung </w:t>
      </w:r>
      <w:r w:rsidR="004161C0">
        <w:t>des Projektes</w:t>
      </w:r>
      <w:r>
        <w:t xml:space="preserve"> Boot</w:t>
      </w:r>
      <w:r w:rsidR="000062E6">
        <w:t>smaterial mit Zubehör</w:t>
      </w:r>
      <w:r>
        <w:t xml:space="preserve"> und übernimmt die Organisation der sachgemäßen Lagerung und Instandhaltung sowie der Ausleihe des </w:t>
      </w:r>
      <w:r w:rsidR="000062E6">
        <w:t>Materials</w:t>
      </w:r>
      <w:r>
        <w:t>.</w:t>
      </w:r>
    </w:p>
    <w:p w14:paraId="0C8F517A" w14:textId="30472A67" w:rsidR="00C06F86" w:rsidRDefault="00C06F86" w:rsidP="00C06F86">
      <w:r w:rsidRPr="001B09C6">
        <w:rPr>
          <w:noProof/>
        </w:rPr>
        <w:drawing>
          <wp:anchor distT="0" distB="0" distL="114300" distR="114300" simplePos="0" relativeHeight="251659264" behindDoc="0" locked="0" layoutInCell="1" allowOverlap="1" wp14:anchorId="766C4604" wp14:editId="32C6FE97">
            <wp:simplePos x="0" y="0"/>
            <wp:positionH relativeFrom="column">
              <wp:posOffset>4117340</wp:posOffset>
            </wp:positionH>
            <wp:positionV relativeFrom="paragraph">
              <wp:posOffset>73025</wp:posOffset>
            </wp:positionV>
            <wp:extent cx="1485284" cy="504825"/>
            <wp:effectExtent l="38100" t="57150" r="38735" b="66675"/>
            <wp:wrapNone/>
            <wp:docPr id="1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 enthält.&#10;&#10;Automatisch generierte Beschreibu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429667">
                      <a:off x="0" y="0"/>
                      <a:ext cx="1485284" cy="5048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357741" w14:textId="77777777" w:rsidR="00C06F86" w:rsidRDefault="00C06F86" w:rsidP="00C06F86">
      <w:pPr>
        <w:tabs>
          <w:tab w:val="left" w:pos="4678"/>
        </w:tabs>
      </w:pPr>
      <w:r>
        <w:t>Wolfsburg, ………………………………………..</w:t>
      </w:r>
      <w:r>
        <w:tab/>
        <w:t>……………………………………</w:t>
      </w:r>
    </w:p>
    <w:p w14:paraId="25E3EA8F" w14:textId="4F711795" w:rsidR="00C06F86" w:rsidRDefault="00C06F86" w:rsidP="00172759">
      <w:pPr>
        <w:tabs>
          <w:tab w:val="left" w:pos="4678"/>
        </w:tabs>
      </w:pPr>
      <w:r>
        <w:t xml:space="preserve">                   (Datum)</w:t>
      </w:r>
      <w:r>
        <w:tab/>
        <w:t>(Unterschrift)</w:t>
      </w:r>
    </w:p>
    <w:sectPr w:rsidR="00C06F86" w:rsidSect="00D51A3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644" w:right="1701" w:bottom="964" w:left="1418" w:header="573" w:footer="10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24CF4" w14:textId="77777777" w:rsidR="004E7EA8" w:rsidRDefault="004E7EA8" w:rsidP="00A73DB7">
      <w:r>
        <w:separator/>
      </w:r>
    </w:p>
    <w:p w14:paraId="48FF2D98" w14:textId="77777777" w:rsidR="004E7EA8" w:rsidRDefault="004E7EA8"/>
  </w:endnote>
  <w:endnote w:type="continuationSeparator" w:id="0">
    <w:p w14:paraId="09A4D5AD" w14:textId="77777777" w:rsidR="004E7EA8" w:rsidRDefault="004E7EA8" w:rsidP="00A73DB7">
      <w:r>
        <w:continuationSeparator/>
      </w:r>
    </w:p>
    <w:p w14:paraId="13A5FA49" w14:textId="77777777" w:rsidR="004E7EA8" w:rsidRDefault="004E7E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Ebrima">
    <w:altName w:val="Ebrima"/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CECDC" w14:textId="77777777" w:rsidR="00313B46" w:rsidRDefault="00313B46" w:rsidP="00313B46">
    <w:pPr>
      <w:pStyle w:val="Fuzeile"/>
      <w:ind w:right="-143"/>
      <w:rPr>
        <w:color w:val="E2001A"/>
        <w:sz w:val="18"/>
        <w:szCs w:val="18"/>
      </w:rPr>
    </w:pPr>
  </w:p>
  <w:p w14:paraId="61242D05" w14:textId="39A2D1F1" w:rsidR="00313B46" w:rsidRPr="00033119" w:rsidRDefault="00313B46" w:rsidP="00313B46">
    <w:pPr>
      <w:pStyle w:val="Fuzeile"/>
      <w:ind w:right="-143"/>
      <w:rPr>
        <w:color w:val="E2001A"/>
        <w:sz w:val="18"/>
        <w:szCs w:val="18"/>
      </w:rPr>
    </w:pPr>
    <w:r w:rsidRPr="00033119">
      <w:rPr>
        <w:color w:val="E2001A"/>
        <w:sz w:val="18"/>
        <w:szCs w:val="18"/>
      </w:rPr>
      <w:t xml:space="preserve">        LANDESRUDERVERBAND NIEDERSACHSEN e.V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76BDB" w14:textId="4C865EB6" w:rsidR="00983818" w:rsidRPr="00033119" w:rsidRDefault="00983818" w:rsidP="001F1154">
    <w:pPr>
      <w:pStyle w:val="Fuzeile"/>
      <w:ind w:right="-143"/>
      <w:rPr>
        <w:color w:val="E2001A"/>
        <w:sz w:val="18"/>
        <w:szCs w:val="18"/>
      </w:rPr>
    </w:pPr>
    <w:r w:rsidRPr="00033119">
      <w:rPr>
        <w:noProof/>
        <w:color w:val="E2001A"/>
      </w:rPr>
      <mc:AlternateContent>
        <mc:Choice Requires="wps">
          <w:drawing>
            <wp:anchor distT="0" distB="0" distL="114300" distR="114300" simplePos="0" relativeHeight="251763200" behindDoc="0" locked="0" layoutInCell="1" allowOverlap="1" wp14:anchorId="4E3E6189" wp14:editId="584D3949">
              <wp:simplePos x="0" y="0"/>
              <wp:positionH relativeFrom="page">
                <wp:posOffset>194945</wp:posOffset>
              </wp:positionH>
              <wp:positionV relativeFrom="page">
                <wp:posOffset>5203825</wp:posOffset>
              </wp:positionV>
              <wp:extent cx="640715" cy="222885"/>
              <wp:effectExtent l="0" t="0" r="6985" b="5715"/>
              <wp:wrapNone/>
              <wp:docPr id="6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715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43B958" w14:textId="77777777" w:rsidR="00983818" w:rsidRPr="00D21A2F" w:rsidRDefault="00983818" w:rsidP="00D73EAA">
                          <w:pPr>
                            <w:rPr>
                              <w:color w:val="727272"/>
                              <w:sz w:val="18"/>
                              <w:szCs w:val="18"/>
                            </w:rPr>
                          </w:pPr>
                          <w:r w:rsidRPr="00D21A2F">
                            <w:rPr>
                              <w:color w:val="727272"/>
                              <w:sz w:val="18"/>
                              <w:szCs w:val="18"/>
                            </w:rPr>
                            <w:sym w:font="Symbol" w:char="F0B7"/>
                          </w:r>
                          <w:r w:rsidRPr="00D21A2F">
                            <w:rPr>
                              <w:color w:val="727272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21A2F">
                            <w:rPr>
                              <w:color w:val="727272"/>
                              <w:sz w:val="18"/>
                              <w:szCs w:val="18"/>
                            </w:rPr>
                            <w:sym w:font="Symbol" w:char="F0B7"/>
                          </w:r>
                          <w:r w:rsidRPr="00D21A2F">
                            <w:rPr>
                              <w:color w:val="727272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21A2F">
                            <w:rPr>
                              <w:color w:val="727272"/>
                              <w:sz w:val="18"/>
                              <w:szCs w:val="18"/>
                            </w:rPr>
                            <w:sym w:font="Symbol" w:char="F0B7"/>
                          </w:r>
                        </w:p>
                      </w:txbxContent>
                    </wps:txbx>
                    <wps:bodyPr rot="0" vert="horz" wrap="square" lIns="180000" tIns="36000" rIns="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3E6189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7" type="#_x0000_t202" style="position:absolute;margin-left:15.35pt;margin-top:409.75pt;width:50.45pt;height:17.55pt;z-index:25176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" filled="f" stroked="f">
              <v:textbox inset="5mm,1mm,0,1mm">
                <w:txbxContent>
                  <w:p w14:paraId="4343B958" w14:textId="77777777" w:rsidR="00983818" w:rsidRPr="00D21A2F" w:rsidRDefault="00983818" w:rsidP="00D73EAA">
                    <w:pPr>
                      <w:rPr>
                        <w:color w:val="727272"/>
                        <w:sz w:val="18"/>
                        <w:szCs w:val="18"/>
                      </w:rPr>
                    </w:pPr>
                    <w:r w:rsidRPr="00D21A2F">
                      <w:rPr>
                        <w:color w:val="727272"/>
                        <w:sz w:val="18"/>
                        <w:szCs w:val="18"/>
                      </w:rPr>
                      <w:sym w:font="Symbol" w:char="F0B7"/>
                    </w:r>
                    <w:r w:rsidRPr="00D21A2F">
                      <w:rPr>
                        <w:color w:val="727272"/>
                        <w:sz w:val="18"/>
                        <w:szCs w:val="18"/>
                      </w:rPr>
                      <w:t xml:space="preserve">  </w:t>
                    </w:r>
                    <w:r w:rsidRPr="00D21A2F">
                      <w:rPr>
                        <w:color w:val="727272"/>
                        <w:sz w:val="18"/>
                        <w:szCs w:val="18"/>
                      </w:rPr>
                      <w:sym w:font="Symbol" w:char="F0B7"/>
                    </w:r>
                    <w:r w:rsidRPr="00D21A2F">
                      <w:rPr>
                        <w:color w:val="727272"/>
                        <w:sz w:val="18"/>
                        <w:szCs w:val="18"/>
                      </w:rPr>
                      <w:t xml:space="preserve">  </w:t>
                    </w:r>
                    <w:r w:rsidRPr="00D21A2F">
                      <w:rPr>
                        <w:color w:val="727272"/>
                        <w:sz w:val="18"/>
                        <w:szCs w:val="18"/>
                      </w:rPr>
                      <w:sym w:font="Symbol" w:char="F0B7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033119">
      <w:rPr>
        <w:color w:val="E2001A"/>
        <w:sz w:val="18"/>
        <w:szCs w:val="18"/>
      </w:rPr>
      <w:t xml:space="preserve">        LANDESRUDERVERBAND NIEDERSACHSEN e.V.                                                              BANKVERBINDUNG</w:t>
    </w:r>
  </w:p>
  <w:p w14:paraId="67CB6229" w14:textId="0B776574" w:rsidR="00983818" w:rsidRDefault="00A07031" w:rsidP="00A07031">
    <w:pPr>
      <w:pStyle w:val="Fuzeile"/>
      <w:spacing w:before="40"/>
      <w:rPr>
        <w:color w:val="727272"/>
      </w:rPr>
    </w:pPr>
    <w:r>
      <w:rPr>
        <w:noProof/>
      </w:rPr>
      <w:drawing>
        <wp:anchor distT="0" distB="0" distL="114300" distR="114300" simplePos="0" relativeHeight="251764224" behindDoc="1" locked="0" layoutInCell="1" allowOverlap="1" wp14:anchorId="22A73626" wp14:editId="604DCC7B">
          <wp:simplePos x="0" y="0"/>
          <wp:positionH relativeFrom="page">
            <wp:posOffset>1141095</wp:posOffset>
          </wp:positionH>
          <wp:positionV relativeFrom="paragraph">
            <wp:posOffset>192405</wp:posOffset>
          </wp:positionV>
          <wp:extent cx="179705" cy="179705"/>
          <wp:effectExtent l="0" t="0" r="0" b="0"/>
          <wp:wrapNone/>
          <wp:docPr id="13" name="Grafik 13" descr="T:\texte\privat\2015\lrvn\briefpapier\adresse-ic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:\texte\privat\2015\lrvn\briefpapier\adresse-icon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727272"/>
      </w:rPr>
      <mc:AlternateContent>
        <mc:Choice Requires="wps">
          <w:drawing>
            <wp:anchor distT="0" distB="0" distL="114300" distR="114300" simplePos="0" relativeHeight="251768320" behindDoc="0" locked="0" layoutInCell="1" allowOverlap="1" wp14:anchorId="49314690" wp14:editId="6D69393D">
              <wp:simplePos x="0" y="0"/>
              <wp:positionH relativeFrom="page">
                <wp:posOffset>1200150</wp:posOffset>
              </wp:positionH>
              <wp:positionV relativeFrom="page">
                <wp:posOffset>9401175</wp:posOffset>
              </wp:positionV>
              <wp:extent cx="2653030" cy="1073150"/>
              <wp:effectExtent l="0" t="0" r="13970" b="0"/>
              <wp:wrapNone/>
              <wp:docPr id="9" name="Text 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3030" cy="1073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2A40C2" w14:textId="77777777" w:rsidR="00983818" w:rsidRPr="001F1154" w:rsidRDefault="00983818" w:rsidP="000A7C7B">
                          <w:pPr>
                            <w:spacing w:after="120"/>
                            <w:rPr>
                              <w:color w:val="727272"/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727272"/>
                              <w:sz w:val="17"/>
                              <w:szCs w:val="17"/>
                            </w:rPr>
                            <w:t>Geschäftsstelle c/o Reinhard Krüger</w:t>
                          </w:r>
                          <w:r>
                            <w:rPr>
                              <w:color w:val="727272"/>
                              <w:sz w:val="17"/>
                              <w:szCs w:val="17"/>
                            </w:rPr>
                            <w:br/>
                          </w:r>
                          <w:r w:rsidRPr="001F1154">
                            <w:rPr>
                              <w:color w:val="727272"/>
                              <w:sz w:val="17"/>
                              <w:szCs w:val="17"/>
                            </w:rPr>
                            <w:t>Rakamps</w:t>
                          </w:r>
                          <w:r>
                            <w:rPr>
                              <w:color w:val="727272"/>
                              <w:sz w:val="17"/>
                              <w:szCs w:val="17"/>
                            </w:rPr>
                            <w:t>h</w:t>
                          </w:r>
                          <w:r w:rsidRPr="001F1154">
                            <w:rPr>
                              <w:color w:val="727272"/>
                              <w:sz w:val="17"/>
                              <w:szCs w:val="17"/>
                            </w:rPr>
                            <w:t xml:space="preserve">öhe 6b </w:t>
                          </w:r>
                          <w:r>
                            <w:rPr>
                              <w:color w:val="727272"/>
                              <w:sz w:val="17"/>
                              <w:szCs w:val="17"/>
                            </w:rPr>
                            <w:sym w:font="Symbol" w:char="F0B7"/>
                          </w:r>
                          <w:r w:rsidRPr="001F1154">
                            <w:rPr>
                              <w:color w:val="727272"/>
                              <w:sz w:val="17"/>
                              <w:szCs w:val="17"/>
                            </w:rPr>
                            <w:t xml:space="preserve"> 21407 Deutsch Evern</w:t>
                          </w:r>
                        </w:p>
                        <w:p w14:paraId="28031983" w14:textId="77777777" w:rsidR="00983818" w:rsidRPr="001F1154" w:rsidRDefault="00983818" w:rsidP="000A7C7B">
                          <w:pPr>
                            <w:spacing w:after="120"/>
                            <w:rPr>
                              <w:color w:val="727272"/>
                              <w:sz w:val="17"/>
                              <w:szCs w:val="17"/>
                            </w:rPr>
                          </w:pPr>
                          <w:r w:rsidRPr="001F1154">
                            <w:rPr>
                              <w:color w:val="727272"/>
                              <w:sz w:val="17"/>
                              <w:szCs w:val="17"/>
                            </w:rPr>
                            <w:t>+49 4131 79559</w:t>
                          </w:r>
                        </w:p>
                        <w:p w14:paraId="19F67190" w14:textId="77777777" w:rsidR="00983818" w:rsidRPr="001F1154" w:rsidRDefault="00983818" w:rsidP="000A7C7B">
                          <w:pPr>
                            <w:spacing w:after="120"/>
                            <w:rPr>
                              <w:color w:val="727272"/>
                              <w:sz w:val="17"/>
                              <w:szCs w:val="17"/>
                            </w:rPr>
                          </w:pPr>
                          <w:r w:rsidRPr="001F1154">
                            <w:rPr>
                              <w:color w:val="727272"/>
                              <w:sz w:val="17"/>
                              <w:szCs w:val="17"/>
                            </w:rPr>
                            <w:t>info@lrvn.de</w:t>
                          </w:r>
                        </w:p>
                      </w:txbxContent>
                    </wps:txbx>
                    <wps:bodyPr rot="0" vert="horz" wrap="square" lIns="180000" tIns="36000" rIns="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314690" id="Text Box 50" o:spid="_x0000_s1028" type="#_x0000_t202" style="position:absolute;margin-left:94.5pt;margin-top:740.25pt;width:208.9pt;height:84.5pt;z-index:25176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" filled="f" stroked="f">
              <v:textbox inset="5mm,1mm,0,1mm">
                <w:txbxContent>
                  <w:p w14:paraId="182A40C2" w14:textId="77777777" w:rsidR="00983818" w:rsidRPr="001F1154" w:rsidRDefault="00983818" w:rsidP="000A7C7B">
                    <w:pPr>
                      <w:spacing w:after="120"/>
                      <w:rPr>
                        <w:color w:val="727272"/>
                        <w:sz w:val="17"/>
                        <w:szCs w:val="17"/>
                      </w:rPr>
                    </w:pPr>
                    <w:r>
                      <w:rPr>
                        <w:color w:val="727272"/>
                        <w:sz w:val="17"/>
                        <w:szCs w:val="17"/>
                      </w:rPr>
                      <w:t>Geschäftsstelle c/o Reinhard Krüger</w:t>
                    </w:r>
                    <w:r>
                      <w:rPr>
                        <w:color w:val="727272"/>
                        <w:sz w:val="17"/>
                        <w:szCs w:val="17"/>
                      </w:rPr>
                      <w:br/>
                    </w:r>
                    <w:r w:rsidRPr="001F1154">
                      <w:rPr>
                        <w:color w:val="727272"/>
                        <w:sz w:val="17"/>
                        <w:szCs w:val="17"/>
                      </w:rPr>
                      <w:t>Rakamps</w:t>
                    </w:r>
                    <w:r>
                      <w:rPr>
                        <w:color w:val="727272"/>
                        <w:sz w:val="17"/>
                        <w:szCs w:val="17"/>
                      </w:rPr>
                      <w:t>h</w:t>
                    </w:r>
                    <w:r w:rsidRPr="001F1154">
                      <w:rPr>
                        <w:color w:val="727272"/>
                        <w:sz w:val="17"/>
                        <w:szCs w:val="17"/>
                      </w:rPr>
                      <w:t xml:space="preserve">öhe 6b </w:t>
                    </w:r>
                    <w:r>
                      <w:rPr>
                        <w:color w:val="727272"/>
                        <w:sz w:val="17"/>
                        <w:szCs w:val="17"/>
                      </w:rPr>
                      <w:sym w:font="Symbol" w:char="F0B7"/>
                    </w:r>
                    <w:r w:rsidRPr="001F1154">
                      <w:rPr>
                        <w:color w:val="727272"/>
                        <w:sz w:val="17"/>
                        <w:szCs w:val="17"/>
                      </w:rPr>
                      <w:t xml:space="preserve"> 21407 Deutsch Evern</w:t>
                    </w:r>
                  </w:p>
                  <w:p w14:paraId="28031983" w14:textId="77777777" w:rsidR="00983818" w:rsidRPr="001F1154" w:rsidRDefault="00983818" w:rsidP="000A7C7B">
                    <w:pPr>
                      <w:spacing w:after="120"/>
                      <w:rPr>
                        <w:color w:val="727272"/>
                        <w:sz w:val="17"/>
                        <w:szCs w:val="17"/>
                      </w:rPr>
                    </w:pPr>
                    <w:r w:rsidRPr="001F1154">
                      <w:rPr>
                        <w:color w:val="727272"/>
                        <w:sz w:val="17"/>
                        <w:szCs w:val="17"/>
                      </w:rPr>
                      <w:t>+49 4131 79559</w:t>
                    </w:r>
                  </w:p>
                  <w:p w14:paraId="19F67190" w14:textId="77777777" w:rsidR="00983818" w:rsidRPr="001F1154" w:rsidRDefault="00983818" w:rsidP="000A7C7B">
                    <w:pPr>
                      <w:spacing w:after="120"/>
                      <w:rPr>
                        <w:color w:val="727272"/>
                        <w:sz w:val="17"/>
                        <w:szCs w:val="17"/>
                      </w:rPr>
                    </w:pPr>
                    <w:r w:rsidRPr="001F1154">
                      <w:rPr>
                        <w:color w:val="727272"/>
                        <w:sz w:val="17"/>
                        <w:szCs w:val="17"/>
                      </w:rPr>
                      <w:t>info@lrvn.de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83818">
      <w:rPr>
        <w:noProof/>
        <w:color w:val="727272"/>
      </w:rPr>
      <mc:AlternateContent>
        <mc:Choice Requires="wps">
          <w:drawing>
            <wp:anchor distT="0" distB="0" distL="114300" distR="114300" simplePos="0" relativeHeight="251767296" behindDoc="0" locked="0" layoutInCell="1" allowOverlap="1" wp14:anchorId="2535569E" wp14:editId="78C5D71D">
              <wp:simplePos x="0" y="0"/>
              <wp:positionH relativeFrom="page">
                <wp:posOffset>3852545</wp:posOffset>
              </wp:positionH>
              <wp:positionV relativeFrom="page">
                <wp:posOffset>9267825</wp:posOffset>
              </wp:positionV>
              <wp:extent cx="2653030" cy="1758315"/>
              <wp:effectExtent l="0" t="0" r="13970" b="0"/>
              <wp:wrapNone/>
              <wp:docPr id="1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3030" cy="1758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CCBE4A" w14:textId="77777777" w:rsidR="00983818" w:rsidRDefault="00983818" w:rsidP="000A7C7B">
                          <w:pPr>
                            <w:spacing w:after="120"/>
                            <w:jc w:val="right"/>
                            <w:rPr>
                              <w:color w:val="727272"/>
                              <w:sz w:val="17"/>
                              <w:szCs w:val="17"/>
                            </w:rPr>
                          </w:pPr>
                          <w:r w:rsidRPr="007D240F">
                            <w:rPr>
                              <w:color w:val="727272"/>
                              <w:sz w:val="17"/>
                              <w:szCs w:val="17"/>
                            </w:rPr>
                            <w:t>Volksbank Hameln-Stadthagen e.G.</w:t>
                          </w:r>
                        </w:p>
                        <w:p w14:paraId="5CACEA35" w14:textId="77777777" w:rsidR="00983818" w:rsidRPr="001F1154" w:rsidRDefault="00983818" w:rsidP="000A7C7B">
                          <w:pPr>
                            <w:spacing w:after="120"/>
                            <w:jc w:val="right"/>
                            <w:rPr>
                              <w:color w:val="727272"/>
                              <w:sz w:val="17"/>
                              <w:szCs w:val="17"/>
                            </w:rPr>
                          </w:pPr>
                          <w:r w:rsidRPr="001F1154">
                            <w:rPr>
                              <w:color w:val="727272"/>
                              <w:sz w:val="17"/>
                              <w:szCs w:val="17"/>
                            </w:rPr>
                            <w:t xml:space="preserve">BIC: </w:t>
                          </w:r>
                          <w:r w:rsidRPr="007D240F">
                            <w:rPr>
                              <w:color w:val="727272"/>
                              <w:sz w:val="17"/>
                              <w:szCs w:val="17"/>
                            </w:rPr>
                            <w:t>GENODEF1HMP</w:t>
                          </w:r>
                        </w:p>
                        <w:p w14:paraId="70A1DE79" w14:textId="77777777" w:rsidR="00983818" w:rsidRPr="001F1154" w:rsidRDefault="00983818" w:rsidP="000A7C7B">
                          <w:pPr>
                            <w:spacing w:after="120"/>
                            <w:jc w:val="right"/>
                            <w:rPr>
                              <w:color w:val="727272"/>
                              <w:sz w:val="17"/>
                              <w:szCs w:val="17"/>
                            </w:rPr>
                          </w:pPr>
                          <w:r w:rsidRPr="001F1154">
                            <w:rPr>
                              <w:color w:val="727272"/>
                              <w:sz w:val="17"/>
                              <w:szCs w:val="17"/>
                            </w:rPr>
                            <w:t xml:space="preserve">IBAN: </w:t>
                          </w:r>
                          <w:r w:rsidRPr="007D240F">
                            <w:rPr>
                              <w:color w:val="727272"/>
                              <w:sz w:val="17"/>
                              <w:szCs w:val="17"/>
                            </w:rPr>
                            <w:t>DE43 2546 2160 0663 7078 00</w:t>
                          </w:r>
                        </w:p>
                      </w:txbxContent>
                    </wps:txbx>
                    <wps:bodyPr rot="0" vert="horz" wrap="square" lIns="180000" tIns="36000" rIns="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35569E" id="Text Box 49" o:spid="_x0000_s1029" type="#_x0000_t202" style="position:absolute;margin-left:303.35pt;margin-top:729.75pt;width:208.9pt;height:138.45pt;z-index:25176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" filled="f" stroked="f">
              <v:textbox inset="5mm,1mm,0,1mm">
                <w:txbxContent>
                  <w:p w14:paraId="2FCCBE4A" w14:textId="77777777" w:rsidR="00983818" w:rsidRDefault="00983818" w:rsidP="000A7C7B">
                    <w:pPr>
                      <w:spacing w:after="120"/>
                      <w:jc w:val="right"/>
                      <w:rPr>
                        <w:color w:val="727272"/>
                        <w:sz w:val="17"/>
                        <w:szCs w:val="17"/>
                      </w:rPr>
                    </w:pPr>
                    <w:r w:rsidRPr="007D240F">
                      <w:rPr>
                        <w:color w:val="727272"/>
                        <w:sz w:val="17"/>
                        <w:szCs w:val="17"/>
                      </w:rPr>
                      <w:t>Volksbank Hameln-Stadthagen e.G.</w:t>
                    </w:r>
                  </w:p>
                  <w:p w14:paraId="5CACEA35" w14:textId="77777777" w:rsidR="00983818" w:rsidRPr="001F1154" w:rsidRDefault="00983818" w:rsidP="000A7C7B">
                    <w:pPr>
                      <w:spacing w:after="120"/>
                      <w:jc w:val="right"/>
                      <w:rPr>
                        <w:color w:val="727272"/>
                        <w:sz w:val="17"/>
                        <w:szCs w:val="17"/>
                      </w:rPr>
                    </w:pPr>
                    <w:r w:rsidRPr="001F1154">
                      <w:rPr>
                        <w:color w:val="727272"/>
                        <w:sz w:val="17"/>
                        <w:szCs w:val="17"/>
                      </w:rPr>
                      <w:t xml:space="preserve">BIC: </w:t>
                    </w:r>
                    <w:r w:rsidRPr="007D240F">
                      <w:rPr>
                        <w:color w:val="727272"/>
                        <w:sz w:val="17"/>
                        <w:szCs w:val="17"/>
                      </w:rPr>
                      <w:t>GENODEF1HMP</w:t>
                    </w:r>
                  </w:p>
                  <w:p w14:paraId="70A1DE79" w14:textId="77777777" w:rsidR="00983818" w:rsidRPr="001F1154" w:rsidRDefault="00983818" w:rsidP="000A7C7B">
                    <w:pPr>
                      <w:spacing w:after="120"/>
                      <w:jc w:val="right"/>
                      <w:rPr>
                        <w:color w:val="727272"/>
                        <w:sz w:val="17"/>
                        <w:szCs w:val="17"/>
                      </w:rPr>
                    </w:pPr>
                    <w:r w:rsidRPr="001F1154">
                      <w:rPr>
                        <w:color w:val="727272"/>
                        <w:sz w:val="17"/>
                        <w:szCs w:val="17"/>
                      </w:rPr>
                      <w:t xml:space="preserve">IBAN: </w:t>
                    </w:r>
                    <w:r w:rsidRPr="007D240F">
                      <w:rPr>
                        <w:color w:val="727272"/>
                        <w:sz w:val="17"/>
                        <w:szCs w:val="17"/>
                      </w:rPr>
                      <w:t>DE43 2546 2160 0663 7078 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81A45A" w14:textId="4046D008" w:rsidR="00983818" w:rsidRDefault="00983818">
    <w:pPr>
      <w:pStyle w:val="Fuzeile"/>
      <w:rPr>
        <w:color w:val="727272"/>
      </w:rPr>
    </w:pPr>
  </w:p>
  <w:p w14:paraId="088AC1ED" w14:textId="77A799AC" w:rsidR="00983818" w:rsidRPr="000E1193" w:rsidRDefault="00A07031">
    <w:pPr>
      <w:pStyle w:val="Fuzeile"/>
      <w:rPr>
        <w:color w:val="727272"/>
      </w:rPr>
    </w:pPr>
    <w:r>
      <w:rPr>
        <w:noProof/>
        <w:color w:val="727272"/>
      </w:rPr>
      <w:drawing>
        <wp:anchor distT="0" distB="0" distL="114300" distR="114300" simplePos="0" relativeHeight="251765248" behindDoc="1" locked="0" layoutInCell="1" allowOverlap="1" wp14:anchorId="235DD41B" wp14:editId="0FF434C2">
          <wp:simplePos x="0" y="0"/>
          <wp:positionH relativeFrom="page">
            <wp:posOffset>1131570</wp:posOffset>
          </wp:positionH>
          <wp:positionV relativeFrom="paragraph">
            <wp:posOffset>60325</wp:posOffset>
          </wp:positionV>
          <wp:extent cx="179705" cy="179705"/>
          <wp:effectExtent l="0" t="0" r="0" b="0"/>
          <wp:wrapNone/>
          <wp:docPr id="14" name="Grafik 14" descr="T:\texte\privat\2015\lrvn\briefpapier\telefon-ic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T:\texte\privat\2015\lrvn\briefpapier\telefon-icon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2F4B">
      <w:rPr>
        <w:noProof/>
        <w:color w:val="727272"/>
      </w:rPr>
      <w:drawing>
        <wp:anchor distT="0" distB="0" distL="114300" distR="114300" simplePos="0" relativeHeight="251766272" behindDoc="1" locked="0" layoutInCell="1" allowOverlap="1" wp14:anchorId="27D27E5A" wp14:editId="0C90737A">
          <wp:simplePos x="0" y="0"/>
          <wp:positionH relativeFrom="page">
            <wp:posOffset>1122045</wp:posOffset>
          </wp:positionH>
          <wp:positionV relativeFrom="paragraph">
            <wp:posOffset>299720</wp:posOffset>
          </wp:positionV>
          <wp:extent cx="179705" cy="179705"/>
          <wp:effectExtent l="0" t="0" r="0" b="0"/>
          <wp:wrapNone/>
          <wp:docPr id="15" name="Grafik 15" descr="T:\texte\privat\2015\lrvn\briefpapier\mail-ic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T:\texte\privat\2015\lrvn\briefpapier\mail-icon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CD315" w14:textId="77777777" w:rsidR="004E7EA8" w:rsidRDefault="004E7EA8" w:rsidP="00A73DB7">
      <w:r>
        <w:separator/>
      </w:r>
    </w:p>
    <w:p w14:paraId="6C7A977B" w14:textId="77777777" w:rsidR="004E7EA8" w:rsidRDefault="004E7EA8"/>
  </w:footnote>
  <w:footnote w:type="continuationSeparator" w:id="0">
    <w:p w14:paraId="738D1F1B" w14:textId="77777777" w:rsidR="004E7EA8" w:rsidRDefault="004E7EA8" w:rsidP="00A73DB7">
      <w:r>
        <w:continuationSeparator/>
      </w:r>
    </w:p>
    <w:p w14:paraId="07EF5323" w14:textId="77777777" w:rsidR="004E7EA8" w:rsidRDefault="004E7E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4A484" w14:textId="7543BF12" w:rsidR="009F53F6" w:rsidRDefault="00F80C30" w:rsidP="009F53F6">
    <w:pPr>
      <w:pStyle w:val="Kopfzeile"/>
      <w:tabs>
        <w:tab w:val="clear" w:pos="4536"/>
        <w:tab w:val="clear" w:pos="9072"/>
        <w:tab w:val="left" w:pos="1418"/>
      </w:tabs>
      <w:spacing w:before="160"/>
      <w:rPr>
        <w:rStyle w:val="Seitenzahl"/>
        <w:sz w:val="18"/>
        <w:szCs w:val="18"/>
      </w:rPr>
    </w:pPr>
    <w:r w:rsidRPr="00DE7BD7">
      <w:rPr>
        <w:noProof/>
        <w:sz w:val="18"/>
        <w:szCs w:val="18"/>
      </w:rPr>
      <w:drawing>
        <wp:anchor distT="0" distB="0" distL="114300" distR="114300" simplePos="0" relativeHeight="251772416" behindDoc="1" locked="0" layoutInCell="1" allowOverlap="1" wp14:anchorId="3A91D867" wp14:editId="2D7C3C13">
          <wp:simplePos x="0" y="0"/>
          <wp:positionH relativeFrom="column">
            <wp:posOffset>4838700</wp:posOffset>
          </wp:positionH>
          <wp:positionV relativeFrom="page">
            <wp:posOffset>382270</wp:posOffset>
          </wp:positionV>
          <wp:extent cx="1119505" cy="773430"/>
          <wp:effectExtent l="0" t="0" r="4445" b="7620"/>
          <wp:wrapNone/>
          <wp:docPr id="36" name="Grafik 36" descr="T:\texte\privat\2015\lrvn\briefpapier\logo-lrv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:\texte\privat\2015\lrvn\briefpapier\logo-lrvn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505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53F6" w:rsidRPr="00DE7BD7">
      <w:rPr>
        <w:sz w:val="18"/>
        <w:szCs w:val="18"/>
      </w:rPr>
      <w:t xml:space="preserve">Seite </w:t>
    </w:r>
    <w:r w:rsidR="009F53F6" w:rsidRPr="00DE7BD7">
      <w:rPr>
        <w:rStyle w:val="Seitenzahl"/>
        <w:sz w:val="18"/>
        <w:szCs w:val="18"/>
      </w:rPr>
      <w:fldChar w:fldCharType="begin"/>
    </w:r>
    <w:r w:rsidR="009F53F6" w:rsidRPr="00DE7BD7">
      <w:rPr>
        <w:rStyle w:val="Seitenzahl"/>
        <w:sz w:val="18"/>
        <w:szCs w:val="18"/>
      </w:rPr>
      <w:instrText xml:space="preserve"> PAGE </w:instrText>
    </w:r>
    <w:r w:rsidR="009F53F6" w:rsidRPr="00DE7BD7">
      <w:rPr>
        <w:rStyle w:val="Seitenzahl"/>
        <w:sz w:val="18"/>
        <w:szCs w:val="18"/>
      </w:rPr>
      <w:fldChar w:fldCharType="separate"/>
    </w:r>
    <w:r w:rsidR="009F53F6">
      <w:rPr>
        <w:rStyle w:val="Seitenzahl"/>
        <w:sz w:val="18"/>
        <w:szCs w:val="18"/>
      </w:rPr>
      <w:t>2</w:t>
    </w:r>
    <w:r w:rsidR="009F53F6" w:rsidRPr="00DE7BD7">
      <w:rPr>
        <w:rStyle w:val="Seitenzahl"/>
        <w:sz w:val="18"/>
        <w:szCs w:val="18"/>
      </w:rPr>
      <w:fldChar w:fldCharType="end"/>
    </w:r>
    <w:r w:rsidR="009F53F6" w:rsidRPr="00DE7BD7">
      <w:rPr>
        <w:rStyle w:val="Seitenzahl"/>
        <w:sz w:val="18"/>
        <w:szCs w:val="18"/>
      </w:rPr>
      <w:t xml:space="preserve"> </w:t>
    </w:r>
  </w:p>
  <w:p w14:paraId="483810ED" w14:textId="7011B4F0" w:rsidR="009F53F6" w:rsidRPr="0018795B" w:rsidRDefault="009F53F6" w:rsidP="00EC06CC">
    <w:pPr>
      <w:spacing w:before="240" w:after="120"/>
      <w:rPr>
        <w:color w:val="E2001A"/>
        <w:szCs w:val="20"/>
      </w:rPr>
    </w:pPr>
    <w:r>
      <w:rPr>
        <w:rFonts w:eastAsiaTheme="minorEastAsia"/>
        <w:noProof/>
        <w:szCs w:val="20"/>
      </w:rPr>
      <w:t>November 2021</w:t>
    </w:r>
    <w:r>
      <w:t xml:space="preserve"> </w:t>
    </w:r>
    <w:r>
      <w:br/>
    </w:r>
    <w:r w:rsidR="00F80C30" w:rsidRPr="00F80C30">
      <w:rPr>
        <w:color w:val="C00000"/>
      </w:rPr>
      <w:t>„Coastal Rowing“ - Anteilsschein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29D2" w14:textId="7C451C01" w:rsidR="002876A6" w:rsidRDefault="002876A6">
    <w:pPr>
      <w:pStyle w:val="Kopfzeile"/>
    </w:pPr>
    <w:r>
      <w:rPr>
        <w:noProof/>
      </w:rPr>
      <w:drawing>
        <wp:anchor distT="0" distB="0" distL="114300" distR="114300" simplePos="0" relativeHeight="251770368" behindDoc="1" locked="0" layoutInCell="1" allowOverlap="1" wp14:anchorId="0250447C" wp14:editId="223F080B">
          <wp:simplePos x="0" y="0"/>
          <wp:positionH relativeFrom="column">
            <wp:posOffset>3990975</wp:posOffset>
          </wp:positionH>
          <wp:positionV relativeFrom="paragraph">
            <wp:posOffset>104140</wp:posOffset>
          </wp:positionV>
          <wp:extent cx="2263775" cy="1565910"/>
          <wp:effectExtent l="0" t="0" r="3175" b="0"/>
          <wp:wrapNone/>
          <wp:docPr id="40" name="Grafik 40" descr="T:\texte\privat\2015\lrvn\briefpapier\logo-lrv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:\texte\privat\2015\lrvn\briefpapier\logo-lrvn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3775" cy="1565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266A9"/>
    <w:multiLevelType w:val="hybridMultilevel"/>
    <w:tmpl w:val="DA60492A"/>
    <w:lvl w:ilvl="0" w:tplc="4CB89580">
      <w:start w:val="16"/>
      <w:numFmt w:val="bullet"/>
      <w:lvlText w:val="-"/>
      <w:lvlJc w:val="left"/>
      <w:pPr>
        <w:ind w:left="720" w:hanging="360"/>
      </w:pPr>
      <w:rPr>
        <w:rFonts w:ascii="Ebrima" w:eastAsia="Times New Roman" w:hAnsi="Ebrim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E26BA6"/>
    <w:multiLevelType w:val="hybridMultilevel"/>
    <w:tmpl w:val="F9CCB8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F2658B"/>
    <w:multiLevelType w:val="hybridMultilevel"/>
    <w:tmpl w:val="BF129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D21AA"/>
    <w:multiLevelType w:val="hybridMultilevel"/>
    <w:tmpl w:val="7682BD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77157"/>
    <w:multiLevelType w:val="hybridMultilevel"/>
    <w:tmpl w:val="038C762E"/>
    <w:lvl w:ilvl="0" w:tplc="0407000F">
      <w:start w:val="1"/>
      <w:numFmt w:val="decimal"/>
      <w:lvlText w:val="%1."/>
      <w:lvlJc w:val="left"/>
      <w:pPr>
        <w:ind w:left="3763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404047A"/>
    <w:multiLevelType w:val="hybridMultilevel"/>
    <w:tmpl w:val="CDCEDB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6" w:nlCheck="1" w:checkStyle="0"/>
  <w:activeWritingStyle w:appName="MSWord" w:lang="de-DE" w:vendorID="64" w:dllVersion="6" w:nlCheck="1" w:checkStyle="1"/>
  <w:proofState w:spelling="clean"/>
  <w:attachedTemplate r:id="rId1"/>
  <w:defaultTabStop w:val="709"/>
  <w:hyphenationZone w:val="425"/>
  <w:noPunctuationKerning/>
  <w:characterSpacingControl w:val="doNotCompress"/>
  <w:hdrShapeDefaults>
    <o:shapedefaults v:ext="edit" spidmax="2050">
      <o:colormru v:ext="edit" colors="#ddd,#eaeaea,#f0f0f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26D"/>
    <w:rsid w:val="000062E6"/>
    <w:rsid w:val="000065FB"/>
    <w:rsid w:val="00006AB0"/>
    <w:rsid w:val="00012457"/>
    <w:rsid w:val="00012502"/>
    <w:rsid w:val="0001745E"/>
    <w:rsid w:val="00033119"/>
    <w:rsid w:val="00046FE8"/>
    <w:rsid w:val="00061117"/>
    <w:rsid w:val="00061583"/>
    <w:rsid w:val="00070CA8"/>
    <w:rsid w:val="00071555"/>
    <w:rsid w:val="000725AC"/>
    <w:rsid w:val="00074BFE"/>
    <w:rsid w:val="00086883"/>
    <w:rsid w:val="000A1C60"/>
    <w:rsid w:val="000A7C7B"/>
    <w:rsid w:val="000C58EC"/>
    <w:rsid w:val="000E1193"/>
    <w:rsid w:val="0010217B"/>
    <w:rsid w:val="00107F6B"/>
    <w:rsid w:val="00115C59"/>
    <w:rsid w:val="001328BD"/>
    <w:rsid w:val="001613B3"/>
    <w:rsid w:val="00163C58"/>
    <w:rsid w:val="00163D62"/>
    <w:rsid w:val="001663BC"/>
    <w:rsid w:val="00172759"/>
    <w:rsid w:val="0018795B"/>
    <w:rsid w:val="00190BF9"/>
    <w:rsid w:val="001A1B82"/>
    <w:rsid w:val="001B09C6"/>
    <w:rsid w:val="001B4DFA"/>
    <w:rsid w:val="001C5975"/>
    <w:rsid w:val="001D1FA5"/>
    <w:rsid w:val="001D7781"/>
    <w:rsid w:val="001F1154"/>
    <w:rsid w:val="0020792B"/>
    <w:rsid w:val="00231C6B"/>
    <w:rsid w:val="00233E8E"/>
    <w:rsid w:val="00240433"/>
    <w:rsid w:val="00266FA0"/>
    <w:rsid w:val="00286CBC"/>
    <w:rsid w:val="002876A6"/>
    <w:rsid w:val="00295E53"/>
    <w:rsid w:val="002A04D2"/>
    <w:rsid w:val="002B5B55"/>
    <w:rsid w:val="002B70BD"/>
    <w:rsid w:val="002C1726"/>
    <w:rsid w:val="002C7A12"/>
    <w:rsid w:val="002E5CA0"/>
    <w:rsid w:val="002F082D"/>
    <w:rsid w:val="00304A2B"/>
    <w:rsid w:val="00305BEF"/>
    <w:rsid w:val="00312F4B"/>
    <w:rsid w:val="00313B46"/>
    <w:rsid w:val="0031468F"/>
    <w:rsid w:val="00344539"/>
    <w:rsid w:val="00346945"/>
    <w:rsid w:val="0035226D"/>
    <w:rsid w:val="0037347E"/>
    <w:rsid w:val="003848B1"/>
    <w:rsid w:val="003912F9"/>
    <w:rsid w:val="00391B9A"/>
    <w:rsid w:val="003951A9"/>
    <w:rsid w:val="003B0331"/>
    <w:rsid w:val="003E7DEE"/>
    <w:rsid w:val="003F1311"/>
    <w:rsid w:val="003F6B9D"/>
    <w:rsid w:val="00402EDD"/>
    <w:rsid w:val="00413482"/>
    <w:rsid w:val="004161C0"/>
    <w:rsid w:val="004330CF"/>
    <w:rsid w:val="00441B53"/>
    <w:rsid w:val="00445898"/>
    <w:rsid w:val="00445CF9"/>
    <w:rsid w:val="00457B3C"/>
    <w:rsid w:val="00464E4D"/>
    <w:rsid w:val="004656C1"/>
    <w:rsid w:val="00466661"/>
    <w:rsid w:val="00466E63"/>
    <w:rsid w:val="004706D1"/>
    <w:rsid w:val="004716CB"/>
    <w:rsid w:val="00474DEF"/>
    <w:rsid w:val="00477EC5"/>
    <w:rsid w:val="004B4276"/>
    <w:rsid w:val="004C67AA"/>
    <w:rsid w:val="004D4E91"/>
    <w:rsid w:val="004E6D84"/>
    <w:rsid w:val="004E6E3C"/>
    <w:rsid w:val="004E7331"/>
    <w:rsid w:val="004E7EA8"/>
    <w:rsid w:val="004F2A85"/>
    <w:rsid w:val="004F54F2"/>
    <w:rsid w:val="00522FDC"/>
    <w:rsid w:val="00532EC3"/>
    <w:rsid w:val="00543BE7"/>
    <w:rsid w:val="00560929"/>
    <w:rsid w:val="005749F2"/>
    <w:rsid w:val="00576A63"/>
    <w:rsid w:val="0059328B"/>
    <w:rsid w:val="005B5899"/>
    <w:rsid w:val="005C268E"/>
    <w:rsid w:val="005C79CA"/>
    <w:rsid w:val="006147DC"/>
    <w:rsid w:val="006149E8"/>
    <w:rsid w:val="00630EA0"/>
    <w:rsid w:val="00635232"/>
    <w:rsid w:val="00642563"/>
    <w:rsid w:val="006457B1"/>
    <w:rsid w:val="0066671C"/>
    <w:rsid w:val="006770C4"/>
    <w:rsid w:val="00682DEA"/>
    <w:rsid w:val="00683686"/>
    <w:rsid w:val="006A7F26"/>
    <w:rsid w:val="006C22D7"/>
    <w:rsid w:val="006D03ED"/>
    <w:rsid w:val="006D4B5C"/>
    <w:rsid w:val="006E2223"/>
    <w:rsid w:val="006F0110"/>
    <w:rsid w:val="007014BD"/>
    <w:rsid w:val="0071281A"/>
    <w:rsid w:val="00720B55"/>
    <w:rsid w:val="00722C9B"/>
    <w:rsid w:val="00723620"/>
    <w:rsid w:val="00730445"/>
    <w:rsid w:val="00761F30"/>
    <w:rsid w:val="00766A52"/>
    <w:rsid w:val="00767078"/>
    <w:rsid w:val="00767EA9"/>
    <w:rsid w:val="00777B83"/>
    <w:rsid w:val="00787DB7"/>
    <w:rsid w:val="00791FC1"/>
    <w:rsid w:val="00792A08"/>
    <w:rsid w:val="007B06C7"/>
    <w:rsid w:val="007B2F44"/>
    <w:rsid w:val="007C4FDD"/>
    <w:rsid w:val="007D1183"/>
    <w:rsid w:val="007D1F37"/>
    <w:rsid w:val="007D240F"/>
    <w:rsid w:val="007E50E9"/>
    <w:rsid w:val="00810577"/>
    <w:rsid w:val="008109AD"/>
    <w:rsid w:val="00820237"/>
    <w:rsid w:val="008232AD"/>
    <w:rsid w:val="00826F9D"/>
    <w:rsid w:val="0084298E"/>
    <w:rsid w:val="00844872"/>
    <w:rsid w:val="00856B3B"/>
    <w:rsid w:val="00856C44"/>
    <w:rsid w:val="00883816"/>
    <w:rsid w:val="008919D8"/>
    <w:rsid w:val="008B6360"/>
    <w:rsid w:val="008D30A1"/>
    <w:rsid w:val="008D476F"/>
    <w:rsid w:val="008D5176"/>
    <w:rsid w:val="008D5F14"/>
    <w:rsid w:val="008D62C7"/>
    <w:rsid w:val="008E0A5C"/>
    <w:rsid w:val="008E1956"/>
    <w:rsid w:val="008F3C39"/>
    <w:rsid w:val="008F4058"/>
    <w:rsid w:val="00920181"/>
    <w:rsid w:val="00921EA7"/>
    <w:rsid w:val="009458B8"/>
    <w:rsid w:val="00970259"/>
    <w:rsid w:val="00981C89"/>
    <w:rsid w:val="00983818"/>
    <w:rsid w:val="00987AFD"/>
    <w:rsid w:val="009943C8"/>
    <w:rsid w:val="009A00DB"/>
    <w:rsid w:val="009A2BE6"/>
    <w:rsid w:val="009C2E23"/>
    <w:rsid w:val="009C2FBB"/>
    <w:rsid w:val="009D5300"/>
    <w:rsid w:val="009E4148"/>
    <w:rsid w:val="009F2E98"/>
    <w:rsid w:val="009F53F6"/>
    <w:rsid w:val="00A03D7F"/>
    <w:rsid w:val="00A06315"/>
    <w:rsid w:val="00A06B5A"/>
    <w:rsid w:val="00A06C56"/>
    <w:rsid w:val="00A07031"/>
    <w:rsid w:val="00A16523"/>
    <w:rsid w:val="00A45E81"/>
    <w:rsid w:val="00A465A3"/>
    <w:rsid w:val="00A506C8"/>
    <w:rsid w:val="00A73DB7"/>
    <w:rsid w:val="00A742D7"/>
    <w:rsid w:val="00A76143"/>
    <w:rsid w:val="00AA6A61"/>
    <w:rsid w:val="00AB2F98"/>
    <w:rsid w:val="00AB6BFF"/>
    <w:rsid w:val="00AB7465"/>
    <w:rsid w:val="00AC1818"/>
    <w:rsid w:val="00AC5415"/>
    <w:rsid w:val="00AE2B32"/>
    <w:rsid w:val="00AF2BA9"/>
    <w:rsid w:val="00B04D6F"/>
    <w:rsid w:val="00B1701B"/>
    <w:rsid w:val="00B21C29"/>
    <w:rsid w:val="00B235E8"/>
    <w:rsid w:val="00B37FAF"/>
    <w:rsid w:val="00B41538"/>
    <w:rsid w:val="00B60AEC"/>
    <w:rsid w:val="00B640DF"/>
    <w:rsid w:val="00B76373"/>
    <w:rsid w:val="00B84418"/>
    <w:rsid w:val="00BA2370"/>
    <w:rsid w:val="00BA2CBF"/>
    <w:rsid w:val="00BC4BCB"/>
    <w:rsid w:val="00BD034E"/>
    <w:rsid w:val="00BD1050"/>
    <w:rsid w:val="00BE58C3"/>
    <w:rsid w:val="00BF3FF2"/>
    <w:rsid w:val="00C06F86"/>
    <w:rsid w:val="00C30392"/>
    <w:rsid w:val="00C37B83"/>
    <w:rsid w:val="00C4504A"/>
    <w:rsid w:val="00C548B8"/>
    <w:rsid w:val="00C64CDA"/>
    <w:rsid w:val="00C7000A"/>
    <w:rsid w:val="00C7308F"/>
    <w:rsid w:val="00CB0A8A"/>
    <w:rsid w:val="00CB67FD"/>
    <w:rsid w:val="00CB702C"/>
    <w:rsid w:val="00CF0386"/>
    <w:rsid w:val="00CF0873"/>
    <w:rsid w:val="00D03014"/>
    <w:rsid w:val="00D21A2F"/>
    <w:rsid w:val="00D30F68"/>
    <w:rsid w:val="00D406E5"/>
    <w:rsid w:val="00D51A33"/>
    <w:rsid w:val="00D6711A"/>
    <w:rsid w:val="00D73EAA"/>
    <w:rsid w:val="00D91019"/>
    <w:rsid w:val="00D93350"/>
    <w:rsid w:val="00DA1E1C"/>
    <w:rsid w:val="00DC581A"/>
    <w:rsid w:val="00DC6BED"/>
    <w:rsid w:val="00DE4CF0"/>
    <w:rsid w:val="00DE7BD7"/>
    <w:rsid w:val="00DF3425"/>
    <w:rsid w:val="00DF5BC4"/>
    <w:rsid w:val="00E0690C"/>
    <w:rsid w:val="00E21AEB"/>
    <w:rsid w:val="00E26520"/>
    <w:rsid w:val="00E312B6"/>
    <w:rsid w:val="00E344A1"/>
    <w:rsid w:val="00E379B3"/>
    <w:rsid w:val="00E411A0"/>
    <w:rsid w:val="00E41F65"/>
    <w:rsid w:val="00E433F7"/>
    <w:rsid w:val="00E508B5"/>
    <w:rsid w:val="00E5279B"/>
    <w:rsid w:val="00E651FD"/>
    <w:rsid w:val="00E706A9"/>
    <w:rsid w:val="00E87473"/>
    <w:rsid w:val="00E877AF"/>
    <w:rsid w:val="00E94F1A"/>
    <w:rsid w:val="00E96E79"/>
    <w:rsid w:val="00EB00AB"/>
    <w:rsid w:val="00EB368F"/>
    <w:rsid w:val="00EB45B5"/>
    <w:rsid w:val="00EC06CC"/>
    <w:rsid w:val="00EC244A"/>
    <w:rsid w:val="00EC3E2B"/>
    <w:rsid w:val="00EF483D"/>
    <w:rsid w:val="00F00B6A"/>
    <w:rsid w:val="00F1024C"/>
    <w:rsid w:val="00F1497B"/>
    <w:rsid w:val="00F226C0"/>
    <w:rsid w:val="00F32B99"/>
    <w:rsid w:val="00F355FB"/>
    <w:rsid w:val="00F63A00"/>
    <w:rsid w:val="00F6488E"/>
    <w:rsid w:val="00F73D0E"/>
    <w:rsid w:val="00F77857"/>
    <w:rsid w:val="00F80C30"/>
    <w:rsid w:val="00F817F4"/>
    <w:rsid w:val="00FB008E"/>
    <w:rsid w:val="00FB2EFF"/>
    <w:rsid w:val="00FB392A"/>
    <w:rsid w:val="00FC03F1"/>
    <w:rsid w:val="00FC7624"/>
    <w:rsid w:val="00FD7A10"/>
    <w:rsid w:val="00FE2471"/>
    <w:rsid w:val="00FF06CB"/>
    <w:rsid w:val="00FF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dd,#eaeaea,#f0f0f0"/>
    </o:shapedefaults>
    <o:shapelayout v:ext="edit">
      <o:idmap v:ext="edit" data="2"/>
    </o:shapelayout>
  </w:shapeDefaults>
  <w:decimalSymbol w:val=","/>
  <w:listSeparator w:val=";"/>
  <w14:docId w14:val="3F621FFC"/>
  <w15:docId w15:val="{FF54D508-EE19-435B-8E0E-F365452FA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C06CC"/>
    <w:pPr>
      <w:spacing w:before="120"/>
    </w:pPr>
    <w:rPr>
      <w:rFonts w:ascii="Segoe UI" w:hAnsi="Segoe UI"/>
      <w:szCs w:val="24"/>
    </w:rPr>
  </w:style>
  <w:style w:type="paragraph" w:styleId="berschrift1">
    <w:name w:val="heading 1"/>
    <w:basedOn w:val="Standard"/>
    <w:next w:val="Standard"/>
    <w:qFormat/>
    <w:rsid w:val="00A03D7F"/>
    <w:pPr>
      <w:keepNext/>
      <w:spacing w:before="240" w:after="60"/>
      <w:outlineLvl w:val="0"/>
    </w:pPr>
    <w:rPr>
      <w:rFonts w:cs="Arial"/>
      <w:b/>
      <w:bCs/>
      <w:color w:val="C00000"/>
      <w:kern w:val="32"/>
      <w:sz w:val="28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42563"/>
    <w:pPr>
      <w:keepNext/>
      <w:outlineLvl w:val="1"/>
    </w:pPr>
    <w:rPr>
      <w:b/>
      <w:bCs/>
      <w:color w:val="C00000"/>
      <w:sz w:val="24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42563"/>
    <w:pPr>
      <w:keepNext/>
      <w:keepLines/>
      <w:outlineLvl w:val="2"/>
    </w:pPr>
    <w:rPr>
      <w:rFonts w:eastAsiaTheme="majorEastAsia" w:cstheme="majorBidi"/>
      <w:color w:val="C00000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Verzeichnis1">
    <w:name w:val="toc 1"/>
    <w:basedOn w:val="Standard"/>
    <w:next w:val="Standard"/>
    <w:autoRedefine/>
    <w:semiHidden/>
    <w:rsid w:val="00B41538"/>
    <w:pPr>
      <w:spacing w:before="360"/>
      <w:jc w:val="both"/>
    </w:pPr>
    <w:rPr>
      <w:b/>
      <w:szCs w:val="20"/>
    </w:rPr>
  </w:style>
  <w:style w:type="paragraph" w:styleId="Verzeichnis2">
    <w:name w:val="toc 2"/>
    <w:basedOn w:val="Standard"/>
    <w:next w:val="Standard"/>
    <w:autoRedefine/>
    <w:semiHidden/>
    <w:rsid w:val="00B41538"/>
    <w:pPr>
      <w:ind w:left="240"/>
      <w:jc w:val="both"/>
    </w:pPr>
    <w:rPr>
      <w:szCs w:val="20"/>
    </w:rPr>
  </w:style>
  <w:style w:type="paragraph" w:styleId="Verzeichnis3">
    <w:name w:val="toc 3"/>
    <w:basedOn w:val="Standard"/>
    <w:next w:val="Standard"/>
    <w:autoRedefine/>
    <w:semiHidden/>
    <w:rsid w:val="00B41538"/>
    <w:pPr>
      <w:ind w:left="480"/>
      <w:jc w:val="both"/>
    </w:pPr>
    <w:rPr>
      <w:szCs w:val="20"/>
    </w:rPr>
  </w:style>
  <w:style w:type="paragraph" w:styleId="Verzeichnis4">
    <w:name w:val="toc 4"/>
    <w:basedOn w:val="Standard"/>
    <w:next w:val="Standard"/>
    <w:autoRedefine/>
    <w:semiHidden/>
    <w:rsid w:val="00B41538"/>
    <w:pPr>
      <w:ind w:left="720"/>
      <w:jc w:val="both"/>
    </w:pPr>
    <w:rPr>
      <w:szCs w:val="20"/>
    </w:rPr>
  </w:style>
  <w:style w:type="paragraph" w:styleId="Verzeichnis5">
    <w:name w:val="toc 5"/>
    <w:basedOn w:val="Standard"/>
    <w:next w:val="Standard"/>
    <w:autoRedefine/>
    <w:semiHidden/>
    <w:rsid w:val="00B41538"/>
    <w:pPr>
      <w:ind w:left="960"/>
      <w:jc w:val="both"/>
    </w:pPr>
    <w:rPr>
      <w:szCs w:val="20"/>
    </w:rPr>
  </w:style>
  <w:style w:type="paragraph" w:styleId="Verzeichnis6">
    <w:name w:val="toc 6"/>
    <w:basedOn w:val="Standard"/>
    <w:next w:val="Standard"/>
    <w:autoRedefine/>
    <w:semiHidden/>
    <w:rsid w:val="00B41538"/>
    <w:pPr>
      <w:ind w:left="1200"/>
      <w:jc w:val="both"/>
    </w:pPr>
    <w:rPr>
      <w:szCs w:val="20"/>
    </w:rPr>
  </w:style>
  <w:style w:type="paragraph" w:styleId="Verzeichnis7">
    <w:name w:val="toc 7"/>
    <w:basedOn w:val="Standard"/>
    <w:next w:val="Standard"/>
    <w:autoRedefine/>
    <w:semiHidden/>
    <w:rsid w:val="00B41538"/>
    <w:pPr>
      <w:ind w:left="1440"/>
      <w:jc w:val="both"/>
    </w:pPr>
    <w:rPr>
      <w:szCs w:val="20"/>
    </w:rPr>
  </w:style>
  <w:style w:type="paragraph" w:styleId="Verzeichnis8">
    <w:name w:val="toc 8"/>
    <w:basedOn w:val="Standard"/>
    <w:next w:val="Standard"/>
    <w:autoRedefine/>
    <w:semiHidden/>
    <w:rsid w:val="00B41538"/>
    <w:pPr>
      <w:ind w:left="1680"/>
      <w:jc w:val="both"/>
    </w:pPr>
    <w:rPr>
      <w:szCs w:val="20"/>
    </w:rPr>
  </w:style>
  <w:style w:type="paragraph" w:styleId="Verzeichnis9">
    <w:name w:val="toc 9"/>
    <w:basedOn w:val="Standard"/>
    <w:next w:val="Standard"/>
    <w:autoRedefine/>
    <w:semiHidden/>
    <w:rsid w:val="00B41538"/>
    <w:pPr>
      <w:ind w:left="1920"/>
      <w:jc w:val="both"/>
    </w:pPr>
    <w:rPr>
      <w:szCs w:val="20"/>
    </w:rPr>
  </w:style>
  <w:style w:type="paragraph" w:styleId="Kopfzeile">
    <w:name w:val="header"/>
    <w:basedOn w:val="Standard"/>
    <w:semiHidden/>
    <w:rsid w:val="00B4153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B41538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semiHidden/>
    <w:rsid w:val="00B41538"/>
    <w:rPr>
      <w:color w:val="0000FF"/>
      <w:u w:val="single"/>
    </w:rPr>
  </w:style>
  <w:style w:type="character" w:styleId="Seitenzahl">
    <w:name w:val="page number"/>
    <w:basedOn w:val="Absatz-Standardschriftart"/>
    <w:semiHidden/>
    <w:rsid w:val="00B41538"/>
  </w:style>
  <w:style w:type="character" w:customStyle="1" w:styleId="berschrift1Char">
    <w:name w:val="Überschrift 1 Char"/>
    <w:basedOn w:val="Absatz-Standardschriftart"/>
    <w:rsid w:val="00B41538"/>
    <w:rPr>
      <w:rFonts w:ascii="Arial" w:hAnsi="Arial" w:cs="Arial"/>
      <w:b/>
      <w:bCs/>
      <w:kern w:val="32"/>
      <w:sz w:val="32"/>
      <w:szCs w:val="32"/>
      <w:lang w:val="de-DE" w:eastAsia="de-DE" w:bidi="ar-SA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D1183"/>
    <w:rPr>
      <w:rFonts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D1183"/>
    <w:rPr>
      <w:rFonts w:ascii="Segoe UI" w:hAnsi="Segoe UI" w:cs="Segoe UI"/>
      <w:sz w:val="18"/>
      <w:szCs w:val="18"/>
    </w:rPr>
  </w:style>
  <w:style w:type="paragraph" w:customStyle="1" w:styleId="Standardtext">
    <w:name w:val="Standardtext"/>
    <w:basedOn w:val="Standard"/>
    <w:rsid w:val="00F00B6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ascii="Times New Roman" w:hAnsi="Times New Roman"/>
      <w:sz w:val="24"/>
      <w:szCs w:val="20"/>
    </w:rPr>
  </w:style>
  <w:style w:type="paragraph" w:styleId="NurText">
    <w:name w:val="Plain Text"/>
    <w:basedOn w:val="Standard"/>
    <w:link w:val="NurTextZchn"/>
    <w:uiPriority w:val="99"/>
    <w:unhideWhenUsed/>
    <w:rsid w:val="00006AB0"/>
    <w:rPr>
      <w:rFonts w:eastAsiaTheme="minorHAnsi" w:cstheme="minorBidi"/>
      <w:sz w:val="22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006AB0"/>
    <w:rPr>
      <w:rFonts w:ascii="Segoe UI" w:eastAsiaTheme="minorHAnsi" w:hAnsi="Segoe UI" w:cstheme="minorBidi"/>
      <w:sz w:val="22"/>
      <w:szCs w:val="21"/>
      <w:lang w:eastAsia="en-US"/>
    </w:rPr>
  </w:style>
  <w:style w:type="paragraph" w:styleId="KeinLeerraum">
    <w:name w:val="No Spacing"/>
    <w:uiPriority w:val="1"/>
    <w:rsid w:val="004330CF"/>
    <w:rPr>
      <w:rFonts w:ascii="Ebrima" w:hAnsi="Ebrima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42563"/>
    <w:rPr>
      <w:rFonts w:ascii="Segoe UI" w:hAnsi="Segoe UI"/>
      <w:b/>
      <w:bCs/>
      <w:color w:val="C00000"/>
      <w:sz w:val="24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344539"/>
    <w:rPr>
      <w:b/>
      <w:color w:val="E2001A"/>
      <w:sz w:val="28"/>
    </w:rPr>
  </w:style>
  <w:style w:type="character" w:customStyle="1" w:styleId="TitelZchn">
    <w:name w:val="Titel Zchn"/>
    <w:basedOn w:val="Absatz-Standardschriftart"/>
    <w:link w:val="Titel"/>
    <w:uiPriority w:val="10"/>
    <w:rsid w:val="00344539"/>
    <w:rPr>
      <w:rFonts w:ascii="Segoe UI" w:hAnsi="Segoe UI"/>
      <w:b/>
      <w:color w:val="E2001A"/>
      <w:sz w:val="28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42563"/>
    <w:rPr>
      <w:rFonts w:ascii="Segoe UI" w:eastAsiaTheme="majorEastAsia" w:hAnsi="Segoe UI" w:cstheme="majorBidi"/>
      <w:color w:val="C00000"/>
      <w:sz w:val="24"/>
      <w:szCs w:val="24"/>
    </w:rPr>
  </w:style>
  <w:style w:type="paragraph" w:styleId="StandardWeb">
    <w:name w:val="Normal (Web)"/>
    <w:basedOn w:val="Standard"/>
    <w:uiPriority w:val="99"/>
    <w:semiHidden/>
    <w:unhideWhenUsed/>
    <w:rsid w:val="003951A9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Fett">
    <w:name w:val="Strong"/>
    <w:basedOn w:val="Absatz-Standardschriftart"/>
    <w:uiPriority w:val="22"/>
    <w:qFormat/>
    <w:rsid w:val="003951A9"/>
    <w:rPr>
      <w:b/>
      <w:b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02EDD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5B5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5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3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rwa\Documents\Benutzerdefinierte%20Office-Vorlagen\R&#252;digers_LRVN_Briefvorlage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E8515-00C0-4149-AF92-4743053A1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Rüdigers_LRVN_Briefvorlage.dotx</Template>
  <TotalTime>0</TotalTime>
  <Pages>2</Pages>
  <Words>353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Briefvorlage</vt:lpstr>
    </vt:vector>
  </TitlesOfParts>
  <Company>IMP</Company>
  <LinksUpToDate>false</LinksUpToDate>
  <CharactersWithSpaces>2845</CharactersWithSpaces>
  <SharedDoc>false</SharedDoc>
  <HLinks>
    <vt:vector size="18" baseType="variant">
      <vt:variant>
        <vt:i4>7143504</vt:i4>
      </vt:variant>
      <vt:variant>
        <vt:i4>-1</vt:i4>
      </vt:variant>
      <vt:variant>
        <vt:i4>2052</vt:i4>
      </vt:variant>
      <vt:variant>
        <vt:i4>1</vt:i4>
      </vt:variant>
      <vt:variant>
        <vt:lpwstr>Logo_2004o</vt:lpwstr>
      </vt:variant>
      <vt:variant>
        <vt:lpwstr/>
      </vt:variant>
      <vt:variant>
        <vt:i4>7143504</vt:i4>
      </vt:variant>
      <vt:variant>
        <vt:i4>-1</vt:i4>
      </vt:variant>
      <vt:variant>
        <vt:i4>2094</vt:i4>
      </vt:variant>
      <vt:variant>
        <vt:i4>1</vt:i4>
      </vt:variant>
      <vt:variant>
        <vt:lpwstr>Logo_2004o</vt:lpwstr>
      </vt:variant>
      <vt:variant>
        <vt:lpwstr/>
      </vt:variant>
      <vt:variant>
        <vt:i4>1179681</vt:i4>
      </vt:variant>
      <vt:variant>
        <vt:i4>-1</vt:i4>
      </vt:variant>
      <vt:variant>
        <vt:i4>2099</vt:i4>
      </vt:variant>
      <vt:variant>
        <vt:i4>1</vt:i4>
      </vt:variant>
      <vt:variant>
        <vt:lpwstr>Kopf_NEU1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Briefvorlage</dc:title>
  <dc:subject/>
  <dc:creator>Rüdiger Schlünzen</dc:creator>
  <cp:keywords/>
  <dc:description/>
  <cp:lastModifiedBy>Rüdiger</cp:lastModifiedBy>
  <cp:revision>168</cp:revision>
  <cp:lastPrinted>2016-11-10T19:12:00Z</cp:lastPrinted>
  <dcterms:created xsi:type="dcterms:W3CDTF">2021-10-05T11:42:00Z</dcterms:created>
  <dcterms:modified xsi:type="dcterms:W3CDTF">2021-12-12T18:28:00Z</dcterms:modified>
</cp:coreProperties>
</file>